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65D" w:rsidRPr="00820DF0" w:rsidRDefault="00D0765D" w:rsidP="00C425AD">
      <w:pPr>
        <w:pStyle w:val="Heading1"/>
        <w:rPr>
          <w:rFonts w:ascii="Verdana" w:hAnsi="Verdana" w:cs="Arial"/>
          <w:color w:val="auto"/>
          <w:lang w:val="da-DK"/>
        </w:rPr>
      </w:pPr>
      <w:r w:rsidRPr="00820DF0">
        <w:rPr>
          <w:rFonts w:ascii="Verdana" w:hAnsi="Verdana" w:cs="Arial"/>
          <w:color w:val="auto"/>
          <w:lang w:val="da-DK"/>
        </w:rPr>
        <w:t xml:space="preserve">Bestyrelsesmøde </w:t>
      </w:r>
      <w:r>
        <w:rPr>
          <w:rFonts w:ascii="Verdana" w:hAnsi="Verdana" w:cs="Verdana"/>
          <w:color w:val="000000"/>
          <w:lang w:val="da-DK"/>
        </w:rPr>
        <w:t>23</w:t>
      </w:r>
      <w:r>
        <w:rPr>
          <w:rFonts w:ascii="Verdana" w:hAnsi="Verdana" w:cs="Arial"/>
          <w:color w:val="auto"/>
          <w:lang w:val="da-DK"/>
        </w:rPr>
        <w:t>/</w:t>
      </w:r>
      <w:r>
        <w:rPr>
          <w:rFonts w:ascii="Verdana" w:hAnsi="Verdana" w:cs="Verdana"/>
          <w:color w:val="000000"/>
          <w:lang w:val="da-DK"/>
        </w:rPr>
        <w:t>11-13</w:t>
      </w:r>
    </w:p>
    <w:p w:rsidR="00D0765D" w:rsidRPr="00820DF0" w:rsidRDefault="00D0765D" w:rsidP="00820DF0">
      <w:pPr>
        <w:rPr>
          <w:rFonts w:ascii="Verdana" w:hAnsi="Verdana"/>
          <w:color w:val="auto"/>
          <w:lang w:val="da-DK"/>
        </w:rPr>
      </w:pPr>
    </w:p>
    <w:p w:rsidR="00D0765D" w:rsidRPr="00820DF0" w:rsidRDefault="00D0765D" w:rsidP="00336806">
      <w:pPr>
        <w:rPr>
          <w:rFonts w:ascii="Verdana" w:hAnsi="Verdana" w:cs="Arial"/>
          <w:color w:val="auto"/>
          <w:szCs w:val="20"/>
          <w:lang w:val="da-DK"/>
        </w:rPr>
      </w:pPr>
      <w:r w:rsidRPr="00820DF0">
        <w:rPr>
          <w:rFonts w:ascii="Verdana" w:hAnsi="Verdana" w:cs="Arial"/>
          <w:color w:val="auto"/>
          <w:szCs w:val="20"/>
          <w:lang w:val="da-DK"/>
        </w:rPr>
        <w:t>Deltage: Bente, Lars, Johnny,</w:t>
      </w:r>
      <w:r>
        <w:rPr>
          <w:rFonts w:ascii="Verdana" w:hAnsi="Verdana" w:cs="Verdana"/>
          <w:color w:val="000000"/>
          <w:szCs w:val="20"/>
          <w:lang w:val="da-DK"/>
        </w:rPr>
        <w:t xml:space="preserve"> Klaus, Claus,</w:t>
      </w:r>
      <w:r>
        <w:rPr>
          <w:rFonts w:ascii="Verdana" w:hAnsi="Verdana" w:cs="Arial"/>
          <w:color w:val="auto"/>
          <w:szCs w:val="20"/>
          <w:lang w:val="da-DK"/>
        </w:rPr>
        <w:t xml:space="preserve"> Gert, Søren, Heidi</w:t>
      </w:r>
    </w:p>
    <w:p w:rsidR="00D0765D" w:rsidRPr="00820DF0" w:rsidRDefault="00D0765D">
      <w:pPr>
        <w:rPr>
          <w:rFonts w:ascii="Verdana" w:hAnsi="Verdana" w:cs="Arial"/>
          <w:color w:val="auto"/>
          <w:szCs w:val="20"/>
          <w:lang w:val="da-DK"/>
        </w:rPr>
      </w:pPr>
    </w:p>
    <w:p w:rsidR="00D0765D" w:rsidRDefault="00D0765D">
      <w:pPr>
        <w:rPr>
          <w:rFonts w:ascii="Verdana" w:hAnsi="Verdana" w:cs="Arial"/>
          <w:color w:val="auto"/>
          <w:szCs w:val="20"/>
          <w:lang w:val="da-DK"/>
        </w:rPr>
      </w:pPr>
      <w:r w:rsidRPr="00820DF0">
        <w:rPr>
          <w:rFonts w:ascii="Verdana" w:hAnsi="Verdana" w:cs="Arial"/>
          <w:color w:val="auto"/>
          <w:szCs w:val="20"/>
          <w:lang w:val="da-DK"/>
        </w:rPr>
        <w:t>Godkendelse af referat.</w:t>
      </w:r>
    </w:p>
    <w:p w:rsidR="00D0765D" w:rsidRDefault="00D0765D">
      <w:pPr>
        <w:rPr>
          <w:rFonts w:ascii="Verdana" w:hAnsi="Verdana" w:cs="Arial"/>
          <w:color w:val="auto"/>
          <w:szCs w:val="20"/>
          <w:lang w:val="da-DK"/>
        </w:rPr>
      </w:pPr>
    </w:p>
    <w:p w:rsidR="00D0765D" w:rsidRPr="00820DF0" w:rsidRDefault="00D0765D">
      <w:pPr>
        <w:rPr>
          <w:rFonts w:ascii="Verdana" w:hAnsi="Verdana"/>
          <w:color w:val="auto"/>
          <w:szCs w:val="20"/>
          <w:lang w:val="da-DK"/>
        </w:rPr>
      </w:pPr>
      <w:r>
        <w:rPr>
          <w:rFonts w:ascii="Verdana" w:hAnsi="Verdana" w:cs="Arial"/>
          <w:color w:val="auto"/>
          <w:szCs w:val="20"/>
          <w:lang w:val="da-DK"/>
        </w:rPr>
        <w:t>Dagsorden til generalforsamlingen skal ligges på hjemmesiden</w:t>
      </w:r>
    </w:p>
    <w:p w:rsidR="00D0765D" w:rsidRDefault="00D0765D" w:rsidP="00716E3A">
      <w:pPr>
        <w:pStyle w:val="Heading2"/>
        <w:rPr>
          <w:rFonts w:ascii="Verdana" w:hAnsi="Verdana" w:cs="Segoe WP"/>
          <w:szCs w:val="36"/>
          <w:lang w:val="da-DK"/>
        </w:rPr>
      </w:pPr>
      <w:r w:rsidRPr="00820DF0">
        <w:rPr>
          <w:rFonts w:ascii="Verdana" w:hAnsi="Verdana" w:cs="Segoe WP"/>
          <w:szCs w:val="36"/>
          <w:lang w:val="da-DK"/>
        </w:rPr>
        <w:t>Generalforsamling:</w:t>
      </w:r>
    </w:p>
    <w:p w:rsidR="00D0765D" w:rsidRDefault="00D0765D" w:rsidP="00716E3A">
      <w:pPr>
        <w:rPr>
          <w:rFonts w:ascii="Verdana" w:hAnsi="Verdana"/>
          <w:szCs w:val="20"/>
          <w:lang w:val="da-DK"/>
        </w:rPr>
      </w:pPr>
      <w:r>
        <w:rPr>
          <w:rFonts w:ascii="Verdana" w:hAnsi="Verdana"/>
          <w:szCs w:val="20"/>
          <w:lang w:val="da-DK"/>
        </w:rPr>
        <w:t>Starter kl. 15:00, der serveres Gløgg og æbleskiver.</w:t>
      </w:r>
    </w:p>
    <w:p w:rsidR="00D0765D" w:rsidRDefault="00D0765D" w:rsidP="00716E3A">
      <w:pPr>
        <w:rPr>
          <w:rFonts w:ascii="Verdana" w:hAnsi="Verdana"/>
          <w:szCs w:val="20"/>
          <w:lang w:val="da-DK"/>
        </w:rPr>
      </w:pPr>
      <w:r>
        <w:rPr>
          <w:rFonts w:ascii="Verdana" w:hAnsi="Verdana"/>
          <w:szCs w:val="20"/>
          <w:lang w:val="da-DK"/>
        </w:rPr>
        <w:t>Valg: Lars, Heidi, Søren, Gert er på valg og ønsker genvalg.</w:t>
      </w:r>
    </w:p>
    <w:p w:rsidR="00D0765D" w:rsidRDefault="00D0765D" w:rsidP="00716E3A">
      <w:pPr>
        <w:rPr>
          <w:rFonts w:ascii="Verdana" w:hAnsi="Verdana"/>
          <w:szCs w:val="20"/>
          <w:lang w:val="da-DK"/>
        </w:rPr>
      </w:pPr>
      <w:r>
        <w:rPr>
          <w:rFonts w:ascii="Verdana" w:hAnsi="Verdana"/>
          <w:szCs w:val="20"/>
          <w:lang w:val="da-DK"/>
        </w:rPr>
        <w:t>Bente er også på valg, men ønsker ikke genvalg, Kirsten vil gerne træde ind i bestyrelsen.</w:t>
      </w:r>
    </w:p>
    <w:p w:rsidR="00D0765D" w:rsidRDefault="00D0765D" w:rsidP="00716E3A">
      <w:pPr>
        <w:rPr>
          <w:rFonts w:ascii="Verdana" w:hAnsi="Verdana"/>
          <w:szCs w:val="20"/>
          <w:lang w:val="da-DK"/>
        </w:rPr>
      </w:pPr>
      <w:r>
        <w:rPr>
          <w:rFonts w:ascii="Verdana" w:hAnsi="Verdana"/>
          <w:szCs w:val="20"/>
          <w:lang w:val="da-DK"/>
        </w:rPr>
        <w:t>Der skal også findes en ny revisor, Heidi tager opgaven.</w:t>
      </w:r>
    </w:p>
    <w:p w:rsidR="00D0765D" w:rsidRDefault="00D0765D" w:rsidP="00716E3A">
      <w:pPr>
        <w:rPr>
          <w:rFonts w:ascii="Verdana" w:hAnsi="Verdana"/>
          <w:szCs w:val="20"/>
          <w:lang w:val="da-DK"/>
        </w:rPr>
      </w:pPr>
      <w:r>
        <w:rPr>
          <w:rFonts w:ascii="Verdana" w:hAnsi="Verdana"/>
          <w:szCs w:val="20"/>
          <w:lang w:val="da-DK"/>
        </w:rPr>
        <w:t>Der skal laves et bane udvalg: en formand + 5 personer.</w:t>
      </w:r>
    </w:p>
    <w:p w:rsidR="00D0765D" w:rsidRDefault="00D0765D" w:rsidP="00716E3A">
      <w:pPr>
        <w:rPr>
          <w:rFonts w:ascii="Verdana" w:hAnsi="Verdana"/>
          <w:szCs w:val="20"/>
          <w:lang w:val="da-DK"/>
        </w:rPr>
      </w:pPr>
      <w:r>
        <w:rPr>
          <w:rFonts w:ascii="Verdana" w:hAnsi="Verdana"/>
          <w:szCs w:val="20"/>
          <w:lang w:val="da-DK"/>
        </w:rPr>
        <w:t>Baneskilt: sving og hop skal døbes.</w:t>
      </w:r>
    </w:p>
    <w:p w:rsidR="00D0765D" w:rsidRPr="00716E3A" w:rsidRDefault="00D0765D" w:rsidP="00716E3A">
      <w:pPr>
        <w:rPr>
          <w:rFonts w:ascii="Verdana" w:hAnsi="Verdana"/>
          <w:szCs w:val="20"/>
          <w:lang w:val="da-DK"/>
        </w:rPr>
      </w:pPr>
      <w:r>
        <w:rPr>
          <w:rFonts w:ascii="Verdana" w:hAnsi="Verdana"/>
          <w:szCs w:val="20"/>
          <w:lang w:val="da-DK"/>
        </w:rPr>
        <w:t>Indkommende forslag: Aktivitets dag &amp; forbedring på flagposterne.</w:t>
      </w:r>
    </w:p>
    <w:p w:rsidR="00D0765D" w:rsidRPr="00820DF0" w:rsidRDefault="00D0765D" w:rsidP="00336806">
      <w:pPr>
        <w:pStyle w:val="Heading2"/>
        <w:rPr>
          <w:rFonts w:ascii="Verdana" w:hAnsi="Verdana"/>
          <w:lang w:val="da-DK"/>
        </w:rPr>
      </w:pPr>
      <w:r>
        <w:rPr>
          <w:rFonts w:ascii="Verdana" w:hAnsi="Verdana" w:cs="Segoe WP"/>
          <w:szCs w:val="36"/>
          <w:lang w:val="da-DK"/>
        </w:rPr>
        <w:t>Miljøtilladelse:</w:t>
      </w:r>
    </w:p>
    <w:p w:rsidR="00D0765D" w:rsidRPr="00716E3A" w:rsidRDefault="00D0765D" w:rsidP="00C425AD">
      <w:pPr>
        <w:rPr>
          <w:rFonts w:ascii="Verdana" w:hAnsi="Verdana" w:cs="Arial"/>
          <w:color w:val="auto"/>
          <w:szCs w:val="20"/>
          <w:lang w:val="da-DK"/>
        </w:rPr>
      </w:pPr>
      <w:r>
        <w:rPr>
          <w:rFonts w:ascii="Verdana" w:hAnsi="Verdana" w:cs="Arial"/>
          <w:color w:val="auto"/>
          <w:szCs w:val="20"/>
          <w:lang w:val="da-DK"/>
        </w:rPr>
        <w:t>Vi vil prøve at søge kommunen om at dele vores miljøtilladelse til to dage, så vi evt. kan holde åben mandag og onsdag. Dan bliver sat på opgaven.</w:t>
      </w:r>
      <w:bookmarkStart w:id="0" w:name="_GoBack"/>
      <w:bookmarkEnd w:id="0"/>
    </w:p>
    <w:p w:rsidR="00D0765D" w:rsidRPr="00820DF0" w:rsidRDefault="00D0765D">
      <w:pPr>
        <w:spacing w:before="300"/>
        <w:rPr>
          <w:rFonts w:ascii="Verdana" w:hAnsi="Verdana"/>
          <w:lang w:val="da-DK"/>
        </w:rPr>
      </w:pPr>
      <w:r>
        <w:rPr>
          <w:rFonts w:ascii="Verdana" w:hAnsi="Verdana" w:cs="Segoe WP"/>
          <w:color w:val="1BA1E2"/>
          <w:sz w:val="36"/>
          <w:szCs w:val="36"/>
          <w:lang w:val="da-DK"/>
        </w:rPr>
        <w:t>Kursus:</w:t>
      </w:r>
    </w:p>
    <w:p w:rsidR="00D0765D" w:rsidRDefault="00D0765D" w:rsidP="009D60A6">
      <w:pPr>
        <w:rPr>
          <w:rFonts w:ascii="Verdana" w:hAnsi="Verdana"/>
          <w:szCs w:val="20"/>
          <w:lang w:val="da-DK"/>
        </w:rPr>
      </w:pPr>
      <w:r>
        <w:rPr>
          <w:rFonts w:ascii="Verdana" w:hAnsi="Verdana"/>
          <w:szCs w:val="20"/>
          <w:lang w:val="da-DK"/>
        </w:rPr>
        <w:t xml:space="preserve">Træningsleder, miljø &amp; tekniskkontrol kursus: Brian, Svensson &amp; Peter Kjær – Heidi GA </w:t>
      </w:r>
    </w:p>
    <w:p w:rsidR="00D0765D" w:rsidRDefault="00D0765D" w:rsidP="009D60A6">
      <w:pPr>
        <w:rPr>
          <w:rFonts w:ascii="Verdana" w:hAnsi="Verdana"/>
          <w:szCs w:val="20"/>
          <w:lang w:val="da-DK"/>
        </w:rPr>
      </w:pPr>
      <w:r>
        <w:rPr>
          <w:rFonts w:ascii="Verdana" w:hAnsi="Verdana"/>
          <w:szCs w:val="20"/>
          <w:lang w:val="da-DK"/>
        </w:rPr>
        <w:t>Stævnerleder: Claus, Klaus &amp; Johnny</w:t>
      </w:r>
    </w:p>
    <w:p w:rsidR="00D0765D" w:rsidRDefault="00D0765D" w:rsidP="009D60A6">
      <w:pPr>
        <w:rPr>
          <w:rFonts w:ascii="Verdana" w:hAnsi="Verdana"/>
          <w:szCs w:val="20"/>
          <w:lang w:val="da-DK"/>
        </w:rPr>
      </w:pPr>
      <w:r>
        <w:rPr>
          <w:rFonts w:ascii="Verdana" w:hAnsi="Verdana"/>
          <w:szCs w:val="20"/>
          <w:lang w:val="da-DK"/>
        </w:rPr>
        <w:t xml:space="preserve">Tidtager: Lars &amp; Heidi (Claus undersøger om han kan færdig udd.) </w:t>
      </w:r>
    </w:p>
    <w:p w:rsidR="00D0765D" w:rsidRDefault="00D0765D" w:rsidP="009D60A6">
      <w:pPr>
        <w:rPr>
          <w:rFonts w:ascii="Verdana" w:hAnsi="Verdana"/>
          <w:szCs w:val="20"/>
          <w:lang w:val="da-DK"/>
        </w:rPr>
      </w:pPr>
      <w:r>
        <w:rPr>
          <w:rFonts w:ascii="Verdana" w:hAnsi="Verdana"/>
          <w:szCs w:val="20"/>
          <w:lang w:val="da-DK"/>
        </w:rPr>
        <w:t>Holder intern kursus – 3 gange</w:t>
      </w:r>
    </w:p>
    <w:p w:rsidR="00D0765D" w:rsidRPr="00820DF0" w:rsidRDefault="00D0765D" w:rsidP="00336806">
      <w:pPr>
        <w:pStyle w:val="Heading2"/>
        <w:rPr>
          <w:rFonts w:ascii="Verdana" w:hAnsi="Verdana"/>
          <w:lang w:val="da-DK"/>
        </w:rPr>
      </w:pPr>
      <w:r>
        <w:rPr>
          <w:rFonts w:ascii="Verdana" w:hAnsi="Verdana" w:cs="Segoe WP"/>
          <w:szCs w:val="36"/>
          <w:lang w:val="da-DK"/>
        </w:rPr>
        <w:t>Lejekontrakt:</w:t>
      </w:r>
    </w:p>
    <w:p w:rsidR="00D0765D" w:rsidRPr="007849DB" w:rsidRDefault="00D0765D" w:rsidP="009D60A6">
      <w:pPr>
        <w:rPr>
          <w:rFonts w:ascii="Verdana" w:hAnsi="Verdana"/>
          <w:szCs w:val="20"/>
          <w:lang w:val="da-DK"/>
        </w:rPr>
      </w:pPr>
      <w:r>
        <w:rPr>
          <w:rFonts w:ascii="Verdana" w:hAnsi="Verdana"/>
          <w:szCs w:val="20"/>
          <w:lang w:val="da-DK"/>
        </w:rPr>
        <w:t>Der er lavet leje kontrakt med Arne og kommunen til 2020. Der er lavet en bruger aftale kommunen og BMS i mellem: BMS skal rydder området efter endt lejemål. Skal have en deponerings konto med min. 15.000,- Kommune står for glæsklipning og hæk. Vi får en container, der tømmes hver 14. dag. Tømning af toiletter.</w:t>
      </w:r>
    </w:p>
    <w:p w:rsidR="00D0765D" w:rsidRPr="007849DB" w:rsidRDefault="00D0765D" w:rsidP="007849DB">
      <w:pPr>
        <w:spacing w:before="300"/>
        <w:outlineLvl w:val="1"/>
        <w:rPr>
          <w:rFonts w:ascii="Verdana" w:hAnsi="Verdana"/>
          <w:color w:val="1BA1E2"/>
          <w:sz w:val="36"/>
          <w:lang w:val="da-DK"/>
        </w:rPr>
      </w:pPr>
      <w:r>
        <w:rPr>
          <w:rFonts w:ascii="Verdana" w:hAnsi="Verdana" w:cs="Segoe WP"/>
          <w:color w:val="1BA1E2"/>
          <w:sz w:val="36"/>
          <w:szCs w:val="36"/>
          <w:lang w:val="da-DK"/>
        </w:rPr>
        <w:t>Nye tiltag:</w:t>
      </w:r>
    </w:p>
    <w:p w:rsidR="00D0765D" w:rsidRDefault="00D0765D" w:rsidP="009D60A6">
      <w:pPr>
        <w:pStyle w:val="Heading3"/>
        <w:rPr>
          <w:rFonts w:ascii="Verdana" w:hAnsi="Verdana"/>
          <w:color w:val="auto"/>
          <w:szCs w:val="20"/>
          <w:lang w:val="da-DK"/>
        </w:rPr>
      </w:pPr>
      <w:r>
        <w:rPr>
          <w:rFonts w:ascii="Verdana" w:hAnsi="Verdana"/>
          <w:color w:val="auto"/>
          <w:szCs w:val="20"/>
          <w:lang w:val="da-DK"/>
        </w:rPr>
        <w:t>Toiletterne skal væk og dem i klubhuset skal tages i brug.</w:t>
      </w:r>
    </w:p>
    <w:p w:rsidR="00D0765D" w:rsidRPr="0062500A" w:rsidRDefault="00D0765D" w:rsidP="0062500A">
      <w:pPr>
        <w:rPr>
          <w:rFonts w:ascii="Verdana" w:hAnsi="Verdana"/>
          <w:lang w:val="da-DK"/>
        </w:rPr>
      </w:pPr>
      <w:r>
        <w:rPr>
          <w:rFonts w:ascii="Verdana" w:hAnsi="Verdana"/>
          <w:lang w:val="da-DK"/>
        </w:rPr>
        <w:t>Der søges puljer ved kommunen og trefor til vand. (Klaus)</w:t>
      </w:r>
    </w:p>
    <w:p w:rsidR="00D0765D" w:rsidRPr="007849DB" w:rsidRDefault="00D0765D" w:rsidP="008B288F">
      <w:pPr>
        <w:spacing w:before="300"/>
        <w:outlineLvl w:val="1"/>
        <w:rPr>
          <w:rFonts w:ascii="Verdana" w:hAnsi="Verdana"/>
          <w:color w:val="1BA1E2"/>
          <w:sz w:val="36"/>
          <w:lang w:val="da-DK"/>
        </w:rPr>
      </w:pPr>
      <w:r>
        <w:rPr>
          <w:rFonts w:ascii="Verdana" w:hAnsi="Verdana" w:cs="Segoe WP"/>
          <w:color w:val="1BA1E2"/>
          <w:sz w:val="36"/>
          <w:szCs w:val="36"/>
          <w:lang w:val="da-DK"/>
        </w:rPr>
        <w:t>Diverse:</w:t>
      </w:r>
    </w:p>
    <w:p w:rsidR="00D0765D" w:rsidRDefault="00D0765D" w:rsidP="008B288F">
      <w:pPr>
        <w:rPr>
          <w:rFonts w:ascii="Verdana" w:hAnsi="Verdana"/>
          <w:lang w:val="da-DK"/>
        </w:rPr>
      </w:pPr>
      <w:r>
        <w:rPr>
          <w:rFonts w:ascii="Verdana" w:hAnsi="Verdana"/>
          <w:lang w:val="da-DK"/>
        </w:rPr>
        <w:t>Arbejdsdage rykkes til andre dage end træningsdage.</w:t>
      </w:r>
    </w:p>
    <w:p w:rsidR="00D0765D" w:rsidRDefault="00D0765D" w:rsidP="008B288F">
      <w:pPr>
        <w:rPr>
          <w:rFonts w:ascii="Verdana" w:hAnsi="Verdana"/>
          <w:lang w:val="da-DK"/>
        </w:rPr>
      </w:pPr>
      <w:r>
        <w:rPr>
          <w:rFonts w:ascii="Verdana" w:hAnsi="Verdana"/>
          <w:lang w:val="da-DK"/>
        </w:rPr>
        <w:t>Klub kontingent forbliver uændret.</w:t>
      </w:r>
    </w:p>
    <w:p w:rsidR="00D0765D" w:rsidRDefault="00D0765D" w:rsidP="008B288F">
      <w:pPr>
        <w:rPr>
          <w:rFonts w:ascii="Verdana" w:hAnsi="Verdana"/>
          <w:lang w:val="da-DK"/>
        </w:rPr>
      </w:pPr>
      <w:r>
        <w:rPr>
          <w:rFonts w:ascii="Verdana" w:hAnsi="Verdana"/>
          <w:lang w:val="da-DK"/>
        </w:rPr>
        <w:t>Søren sætter gang i sponsor udviklingen.</w:t>
      </w:r>
    </w:p>
    <w:p w:rsidR="00D0765D" w:rsidRDefault="00D0765D" w:rsidP="008B288F">
      <w:pPr>
        <w:rPr>
          <w:rFonts w:ascii="Verdana" w:hAnsi="Verdana"/>
          <w:lang w:val="da-DK"/>
        </w:rPr>
      </w:pPr>
      <w:r>
        <w:rPr>
          <w:rFonts w:ascii="Verdana" w:hAnsi="Verdana"/>
          <w:lang w:val="da-DK"/>
        </w:rPr>
        <w:t>Der skal købes frigørelses værktøj.</w:t>
      </w:r>
    </w:p>
    <w:p w:rsidR="00D0765D" w:rsidRDefault="00D0765D" w:rsidP="008B288F">
      <w:pPr>
        <w:rPr>
          <w:rFonts w:ascii="Verdana" w:hAnsi="Verdana"/>
          <w:lang w:val="da-DK"/>
        </w:rPr>
      </w:pPr>
      <w:r>
        <w:rPr>
          <w:rFonts w:ascii="Verdana" w:hAnsi="Verdana"/>
          <w:lang w:val="da-DK"/>
        </w:rPr>
        <w:t>Gl. vandningsanlæg &amp; dyser (Højen maskinstation)</w:t>
      </w:r>
    </w:p>
    <w:sectPr w:rsidR="00D0765D" w:rsidSect="008B288F">
      <w:pgSz w:w="12240" w:h="15840"/>
      <w:pgMar w:top="992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65D" w:rsidRDefault="00D0765D" w:rsidP="00DF6F85">
      <w:pPr>
        <w:spacing w:before="0"/>
      </w:pPr>
      <w:r>
        <w:separator/>
      </w:r>
    </w:p>
  </w:endnote>
  <w:endnote w:type="continuationSeparator" w:id="0">
    <w:p w:rsidR="00D0765D" w:rsidRDefault="00D0765D" w:rsidP="00DF6F85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WP">
    <w:altName w:val="Segoe U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Segoe WP Semibold">
    <w:altName w:val="Segoe UI Semibol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65D" w:rsidRDefault="00D0765D" w:rsidP="00DF6F85">
      <w:pPr>
        <w:spacing w:before="0"/>
      </w:pPr>
      <w:r>
        <w:separator/>
      </w:r>
    </w:p>
  </w:footnote>
  <w:footnote w:type="continuationSeparator" w:id="0">
    <w:p w:rsidR="00D0765D" w:rsidRDefault="00D0765D" w:rsidP="00DF6F85">
      <w:pPr>
        <w:spacing w:before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D0E01"/>
    <w:multiLevelType w:val="hybridMultilevel"/>
    <w:tmpl w:val="37762F7A"/>
    <w:lvl w:ilvl="0" w:tplc="C0C019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5B5EE9"/>
    <w:multiLevelType w:val="hybridMultilevel"/>
    <w:tmpl w:val="674E97A4"/>
    <w:lvl w:ilvl="0" w:tplc="DBF00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F7F7F"/>
        <w:sz w:val="1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6D44DC"/>
    <w:multiLevelType w:val="hybridMultilevel"/>
    <w:tmpl w:val="A22874CE"/>
    <w:lvl w:ilvl="0" w:tplc="77F43B8C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>
    <w:nsid w:val="30014F9C"/>
    <w:multiLevelType w:val="hybridMultilevel"/>
    <w:tmpl w:val="C17C2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A324DA"/>
    <w:multiLevelType w:val="hybridMultilevel"/>
    <w:tmpl w:val="0F7C8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D56442"/>
    <w:multiLevelType w:val="hybridMultilevel"/>
    <w:tmpl w:val="6898ED5A"/>
    <w:lvl w:ilvl="0" w:tplc="1D0EEE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11686A"/>
    <w:multiLevelType w:val="hybridMultilevel"/>
    <w:tmpl w:val="0E4CE0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5B12"/>
    <w:rsid w:val="000030DB"/>
    <w:rsid w:val="00005A0D"/>
    <w:rsid w:val="00011F27"/>
    <w:rsid w:val="00063359"/>
    <w:rsid w:val="00071FF9"/>
    <w:rsid w:val="000820CD"/>
    <w:rsid w:val="0009112B"/>
    <w:rsid w:val="000C3DE3"/>
    <w:rsid w:val="000F59B2"/>
    <w:rsid w:val="00111699"/>
    <w:rsid w:val="00153049"/>
    <w:rsid w:val="00153E4D"/>
    <w:rsid w:val="0015410D"/>
    <w:rsid w:val="00155780"/>
    <w:rsid w:val="00170DFF"/>
    <w:rsid w:val="0019084B"/>
    <w:rsid w:val="00191117"/>
    <w:rsid w:val="001A4734"/>
    <w:rsid w:val="001C0945"/>
    <w:rsid w:val="001C34D9"/>
    <w:rsid w:val="001E421E"/>
    <w:rsid w:val="002226E8"/>
    <w:rsid w:val="00237349"/>
    <w:rsid w:val="002759A7"/>
    <w:rsid w:val="00281364"/>
    <w:rsid w:val="002A18C7"/>
    <w:rsid w:val="002C5B12"/>
    <w:rsid w:val="002D2ABD"/>
    <w:rsid w:val="002D5413"/>
    <w:rsid w:val="002E6B18"/>
    <w:rsid w:val="00303E0F"/>
    <w:rsid w:val="00305915"/>
    <w:rsid w:val="003164E5"/>
    <w:rsid w:val="00325334"/>
    <w:rsid w:val="00330E20"/>
    <w:rsid w:val="00336806"/>
    <w:rsid w:val="003442C5"/>
    <w:rsid w:val="00354C67"/>
    <w:rsid w:val="003937BA"/>
    <w:rsid w:val="003A3AA6"/>
    <w:rsid w:val="003A7FEA"/>
    <w:rsid w:val="003B08C3"/>
    <w:rsid w:val="003B3C3B"/>
    <w:rsid w:val="003C188C"/>
    <w:rsid w:val="003D5597"/>
    <w:rsid w:val="003E3119"/>
    <w:rsid w:val="003E37C5"/>
    <w:rsid w:val="003E7F11"/>
    <w:rsid w:val="003F04CC"/>
    <w:rsid w:val="003F1F8E"/>
    <w:rsid w:val="003F4592"/>
    <w:rsid w:val="00414EAF"/>
    <w:rsid w:val="0042026F"/>
    <w:rsid w:val="00436D1C"/>
    <w:rsid w:val="0043706A"/>
    <w:rsid w:val="004458B7"/>
    <w:rsid w:val="00463226"/>
    <w:rsid w:val="00470C4A"/>
    <w:rsid w:val="00490D20"/>
    <w:rsid w:val="004A10DE"/>
    <w:rsid w:val="004A1CBC"/>
    <w:rsid w:val="004B579D"/>
    <w:rsid w:val="004C4712"/>
    <w:rsid w:val="004E15D5"/>
    <w:rsid w:val="00504FAC"/>
    <w:rsid w:val="00506E80"/>
    <w:rsid w:val="005335DB"/>
    <w:rsid w:val="00534CDB"/>
    <w:rsid w:val="005410C9"/>
    <w:rsid w:val="00561A52"/>
    <w:rsid w:val="00573DF1"/>
    <w:rsid w:val="005758B9"/>
    <w:rsid w:val="00584B23"/>
    <w:rsid w:val="00593D02"/>
    <w:rsid w:val="005A4F31"/>
    <w:rsid w:val="005B5446"/>
    <w:rsid w:val="005C31E2"/>
    <w:rsid w:val="005D3A62"/>
    <w:rsid w:val="005F168C"/>
    <w:rsid w:val="005F6056"/>
    <w:rsid w:val="00606CC7"/>
    <w:rsid w:val="00606CCF"/>
    <w:rsid w:val="00614823"/>
    <w:rsid w:val="006148CE"/>
    <w:rsid w:val="0062500A"/>
    <w:rsid w:val="00625FD5"/>
    <w:rsid w:val="00646DD2"/>
    <w:rsid w:val="006D1D41"/>
    <w:rsid w:val="006F784E"/>
    <w:rsid w:val="00716E3A"/>
    <w:rsid w:val="00740D15"/>
    <w:rsid w:val="00761DEC"/>
    <w:rsid w:val="007849DB"/>
    <w:rsid w:val="00792C61"/>
    <w:rsid w:val="007C4904"/>
    <w:rsid w:val="007D2FB6"/>
    <w:rsid w:val="007D4477"/>
    <w:rsid w:val="007F0A11"/>
    <w:rsid w:val="008015C4"/>
    <w:rsid w:val="00805CC2"/>
    <w:rsid w:val="00812C9E"/>
    <w:rsid w:val="00820DF0"/>
    <w:rsid w:val="00824761"/>
    <w:rsid w:val="00824CA8"/>
    <w:rsid w:val="00826666"/>
    <w:rsid w:val="00830578"/>
    <w:rsid w:val="00837A67"/>
    <w:rsid w:val="008407F8"/>
    <w:rsid w:val="0084124E"/>
    <w:rsid w:val="0085140A"/>
    <w:rsid w:val="008802C9"/>
    <w:rsid w:val="00884084"/>
    <w:rsid w:val="00887285"/>
    <w:rsid w:val="008906DC"/>
    <w:rsid w:val="008A42AC"/>
    <w:rsid w:val="008B288F"/>
    <w:rsid w:val="008E112F"/>
    <w:rsid w:val="008F053B"/>
    <w:rsid w:val="008F450D"/>
    <w:rsid w:val="008F7F5C"/>
    <w:rsid w:val="009012B3"/>
    <w:rsid w:val="009028A9"/>
    <w:rsid w:val="00902BA5"/>
    <w:rsid w:val="00912562"/>
    <w:rsid w:val="0092041B"/>
    <w:rsid w:val="009310FD"/>
    <w:rsid w:val="009362DD"/>
    <w:rsid w:val="00962EC1"/>
    <w:rsid w:val="00971BCE"/>
    <w:rsid w:val="00974B71"/>
    <w:rsid w:val="00985515"/>
    <w:rsid w:val="00994A1B"/>
    <w:rsid w:val="009A119B"/>
    <w:rsid w:val="009A70F9"/>
    <w:rsid w:val="009D1EC9"/>
    <w:rsid w:val="009D3D6F"/>
    <w:rsid w:val="009D60A6"/>
    <w:rsid w:val="009D6508"/>
    <w:rsid w:val="009E0CD4"/>
    <w:rsid w:val="009E3DCD"/>
    <w:rsid w:val="009E5EDC"/>
    <w:rsid w:val="009F51EB"/>
    <w:rsid w:val="00A1246D"/>
    <w:rsid w:val="00A2586D"/>
    <w:rsid w:val="00A457B3"/>
    <w:rsid w:val="00A57905"/>
    <w:rsid w:val="00A61BC2"/>
    <w:rsid w:val="00A90CAB"/>
    <w:rsid w:val="00A94015"/>
    <w:rsid w:val="00A94644"/>
    <w:rsid w:val="00AC57DB"/>
    <w:rsid w:val="00AD1495"/>
    <w:rsid w:val="00AD3196"/>
    <w:rsid w:val="00B21E82"/>
    <w:rsid w:val="00B86840"/>
    <w:rsid w:val="00BA1094"/>
    <w:rsid w:val="00BB3A5C"/>
    <w:rsid w:val="00BB4591"/>
    <w:rsid w:val="00BB7F81"/>
    <w:rsid w:val="00BD0641"/>
    <w:rsid w:val="00BD3150"/>
    <w:rsid w:val="00BD3EB6"/>
    <w:rsid w:val="00C11ADC"/>
    <w:rsid w:val="00C12A60"/>
    <w:rsid w:val="00C425AD"/>
    <w:rsid w:val="00C47790"/>
    <w:rsid w:val="00C512F9"/>
    <w:rsid w:val="00C87B51"/>
    <w:rsid w:val="00C9342F"/>
    <w:rsid w:val="00CC1ED1"/>
    <w:rsid w:val="00CE46FF"/>
    <w:rsid w:val="00CF43B5"/>
    <w:rsid w:val="00D0765D"/>
    <w:rsid w:val="00D23CA3"/>
    <w:rsid w:val="00D24F16"/>
    <w:rsid w:val="00D67F1D"/>
    <w:rsid w:val="00D94507"/>
    <w:rsid w:val="00D9798A"/>
    <w:rsid w:val="00DA1952"/>
    <w:rsid w:val="00DD0D92"/>
    <w:rsid w:val="00DD5E10"/>
    <w:rsid w:val="00DF53D5"/>
    <w:rsid w:val="00DF6F85"/>
    <w:rsid w:val="00E2137A"/>
    <w:rsid w:val="00E24D63"/>
    <w:rsid w:val="00E27266"/>
    <w:rsid w:val="00E41B2B"/>
    <w:rsid w:val="00E43F06"/>
    <w:rsid w:val="00E718CA"/>
    <w:rsid w:val="00E73C59"/>
    <w:rsid w:val="00E85518"/>
    <w:rsid w:val="00EB06E9"/>
    <w:rsid w:val="00EB1C87"/>
    <w:rsid w:val="00EC22E2"/>
    <w:rsid w:val="00EF1341"/>
    <w:rsid w:val="00EF4AB3"/>
    <w:rsid w:val="00F00369"/>
    <w:rsid w:val="00F004CF"/>
    <w:rsid w:val="00F13E6A"/>
    <w:rsid w:val="00F41039"/>
    <w:rsid w:val="00F61248"/>
    <w:rsid w:val="00F6705F"/>
    <w:rsid w:val="00F67C9B"/>
    <w:rsid w:val="00F81946"/>
    <w:rsid w:val="00F8442F"/>
    <w:rsid w:val="00F84FE3"/>
    <w:rsid w:val="00F911FC"/>
    <w:rsid w:val="00FA24EF"/>
    <w:rsid w:val="00FA4E2B"/>
    <w:rsid w:val="00FB7C8D"/>
    <w:rsid w:val="00FD4A50"/>
    <w:rsid w:val="00FE1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egoe WP" w:eastAsia="Segoe WP" w:hAnsi="Segoe WP" w:cs="Times New Roman"/>
        <w:sz w:val="22"/>
        <w:szCs w:val="22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5AD"/>
    <w:pPr>
      <w:spacing w:before="60"/>
    </w:pPr>
    <w:rPr>
      <w:rFonts w:cs="Segoe UI"/>
      <w:color w:val="231F20"/>
      <w:sz w:val="20"/>
      <w:szCs w:val="18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36806"/>
    <w:pPr>
      <w:spacing w:before="0" w:after="120"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C22E2"/>
    <w:pPr>
      <w:spacing w:before="300"/>
      <w:outlineLvl w:val="1"/>
    </w:pPr>
    <w:rPr>
      <w:color w:val="1BA1E2"/>
      <w:sz w:val="3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81946"/>
    <w:pPr>
      <w:outlineLvl w:val="2"/>
    </w:pPr>
    <w:rPr>
      <w:color w:val="808080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A61BC2"/>
    <w:pPr>
      <w:spacing w:before="300"/>
      <w:outlineLvl w:val="3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36806"/>
    <w:rPr>
      <w:rFonts w:cs="Segoe UI"/>
      <w:color w:val="231F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C22E2"/>
    <w:rPr>
      <w:rFonts w:cs="Segoe UI"/>
      <w:color w:val="1BA1E2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81946"/>
    <w:rPr>
      <w:rFonts w:cs="Segoe UI"/>
      <w:color w:val="808080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D60A6"/>
    <w:rPr>
      <w:rFonts w:cs="Segoe UI"/>
      <w:color w:val="808080"/>
      <w:sz w:val="18"/>
      <w:szCs w:val="18"/>
    </w:rPr>
  </w:style>
  <w:style w:type="table" w:styleId="TableGrid">
    <w:name w:val="Table Grid"/>
    <w:basedOn w:val="TableNormal"/>
    <w:uiPriority w:val="99"/>
    <w:rsid w:val="003B3C3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ubtleReference">
    <w:name w:val="Subtle Reference"/>
    <w:basedOn w:val="DefaultParagraphFont"/>
    <w:uiPriority w:val="99"/>
    <w:qFormat/>
    <w:rsid w:val="00E718CA"/>
    <w:rPr>
      <w:rFonts w:cs="Times New Roman"/>
      <w:smallCaps/>
      <w:color w:val="C0504D"/>
      <w:u w:val="single"/>
    </w:rPr>
  </w:style>
  <w:style w:type="paragraph" w:styleId="Title">
    <w:name w:val="Title"/>
    <w:basedOn w:val="Normal"/>
    <w:next w:val="Normal"/>
    <w:link w:val="TitleChar"/>
    <w:uiPriority w:val="99"/>
    <w:qFormat/>
    <w:rsid w:val="00336806"/>
    <w:pPr>
      <w:spacing w:before="0" w:after="300"/>
    </w:pPr>
    <w:rPr>
      <w:rFonts w:ascii="Segoe WP Semibold" w:hAnsi="Segoe WP Semibold"/>
      <w:color w:val="1BA1E2"/>
      <w:sz w:val="48"/>
      <w:szCs w:val="36"/>
    </w:rPr>
  </w:style>
  <w:style w:type="character" w:customStyle="1" w:styleId="TitleChar">
    <w:name w:val="Title Char"/>
    <w:basedOn w:val="DefaultParagraphFont"/>
    <w:link w:val="Title"/>
    <w:uiPriority w:val="99"/>
    <w:locked/>
    <w:rsid w:val="00336806"/>
    <w:rPr>
      <w:rFonts w:ascii="Segoe WP Semibold" w:hAnsi="Segoe WP Semibold" w:cs="Segoe UI"/>
      <w:color w:val="1BA1E2"/>
      <w:sz w:val="36"/>
      <w:szCs w:val="36"/>
    </w:rPr>
  </w:style>
  <w:style w:type="paragraph" w:styleId="NormalIndent">
    <w:name w:val="Normal Indent"/>
    <w:basedOn w:val="Normal"/>
    <w:uiPriority w:val="99"/>
    <w:semiHidden/>
    <w:rsid w:val="002759A7"/>
    <w:pPr>
      <w:ind w:left="360"/>
    </w:pPr>
    <w:rPr>
      <w:color w:val="595959"/>
      <w:szCs w:val="20"/>
    </w:rPr>
  </w:style>
  <w:style w:type="paragraph" w:styleId="Header">
    <w:name w:val="header"/>
    <w:basedOn w:val="Normal"/>
    <w:link w:val="HeaderChar"/>
    <w:uiPriority w:val="99"/>
    <w:rsid w:val="00DF6F85"/>
    <w:pPr>
      <w:tabs>
        <w:tab w:val="center" w:pos="4680"/>
        <w:tab w:val="right" w:pos="9360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F6F85"/>
    <w:rPr>
      <w:rFonts w:cs="Segoe UI"/>
      <w:color w:val="231F20"/>
      <w:sz w:val="18"/>
      <w:szCs w:val="18"/>
    </w:rPr>
  </w:style>
  <w:style w:type="paragraph" w:styleId="Footer">
    <w:name w:val="footer"/>
    <w:basedOn w:val="Normal"/>
    <w:link w:val="FooterChar"/>
    <w:uiPriority w:val="99"/>
    <w:rsid w:val="00DF6F85"/>
    <w:pPr>
      <w:tabs>
        <w:tab w:val="center" w:pos="4680"/>
        <w:tab w:val="right" w:pos="9360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F6F85"/>
    <w:rPr>
      <w:rFonts w:cs="Segoe UI"/>
      <w:color w:val="231F2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Pr>
      <w:rFonts w:cs="Times New Roman"/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77493"/>
    <w:rPr>
      <w:rFonts w:cs="Segoe UI"/>
      <w:color w:val="231F20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820DF0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20DF0"/>
    <w:rPr>
      <w:rFonts w:ascii="Tahoma" w:hAnsi="Tahoma" w:cs="Tahoma"/>
      <w:color w:val="231F20"/>
      <w:sz w:val="16"/>
      <w:szCs w:val="16"/>
    </w:rPr>
  </w:style>
  <w:style w:type="character" w:styleId="Hyperlink">
    <w:name w:val="Hyperlink"/>
    <w:basedOn w:val="DefaultParagraphFont"/>
    <w:uiPriority w:val="99"/>
    <w:rsid w:val="007849DB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359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1</Pages>
  <Words>237</Words>
  <Characters>1448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Bestyrelsesmøde 23/11-13</dc:title>
  <dc:subject/>
  <dc:creator/>
  <cp:keywords/>
  <dc:description/>
  <cp:lastModifiedBy/>
  <cp:revision>5</cp:revision>
  <dcterms:created xsi:type="dcterms:W3CDTF">2013-11-27T21:03:00Z</dcterms:created>
  <dcterms:modified xsi:type="dcterms:W3CDTF">2013-11-27T21:15:00Z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0x01010089377DFF3F6DDB4293A8F0277D95B0B6</vt:lpwstr>
  </property>
</Properties>
</file>